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AF4DA" w:themeColor="accent3" w:themeTint="33"/>
  <w:body>
    <w:p w:rsidR="00C556A2" w:rsidRPr="001022AD" w:rsidRDefault="00C556A2">
      <w:pPr>
        <w:pStyle w:val="Title"/>
        <w:rPr>
          <w:sz w:val="76"/>
          <w:szCs w:val="76"/>
        </w:rPr>
      </w:pPr>
      <w:r w:rsidRPr="001022AD">
        <w:rPr>
          <w:sz w:val="76"/>
          <w:szCs w:val="76"/>
        </w:rPr>
        <w:t>STUDY IN USA &amp; CANADA</w:t>
      </w:r>
    </w:p>
    <w:p w:rsidR="00B424DD" w:rsidRPr="00B424DD" w:rsidRDefault="00C556A2">
      <w:pPr>
        <w:pStyle w:val="Title"/>
        <w:rPr>
          <w:sz w:val="44"/>
          <w:szCs w:val="44"/>
        </w:rPr>
      </w:pPr>
      <w:r w:rsidRPr="00B424DD">
        <w:rPr>
          <w:sz w:val="44"/>
          <w:szCs w:val="44"/>
        </w:rPr>
        <w:t>SEMINAR &amp; face-to-face Meeting</w:t>
      </w:r>
    </w:p>
    <w:p w:rsidR="00C139DB" w:rsidRPr="00C556A2" w:rsidRDefault="00C556A2" w:rsidP="00776E67">
      <w:pPr>
        <w:pStyle w:val="Title"/>
        <w:rPr>
          <w:sz w:val="44"/>
          <w:szCs w:val="44"/>
        </w:rPr>
      </w:pPr>
      <w:r w:rsidRPr="00C556A2">
        <w:rPr>
          <w:sz w:val="44"/>
          <w:szCs w:val="44"/>
        </w:rPr>
        <w:t>OWERRI, IMO STATE, NIGERIA</w:t>
      </w:r>
      <w:bookmarkStart w:id="0" w:name="_GoBack"/>
      <w:bookmarkEnd w:id="0"/>
    </w:p>
    <w:p w:rsidR="00C556A2" w:rsidRPr="00C556A2" w:rsidRDefault="00C70FC1" w:rsidP="00C556A2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F2DE8B" wp14:editId="6B506C63">
                <wp:simplePos x="0" y="0"/>
                <wp:positionH relativeFrom="column">
                  <wp:posOffset>-243840</wp:posOffset>
                </wp:positionH>
                <wp:positionV relativeFrom="paragraph">
                  <wp:posOffset>2694940</wp:posOffset>
                </wp:positionV>
                <wp:extent cx="2667000" cy="701040"/>
                <wp:effectExtent l="0" t="0" r="0" b="38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701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E67" w:rsidRPr="00776E67" w:rsidRDefault="00776E67" w:rsidP="00776E6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76E67">
                              <w:rPr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 xml:space="preserve">Make Your Dream of Foreign Education </w:t>
                            </w:r>
                            <w:r w:rsidR="00C70FC1">
                              <w:rPr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 xml:space="preserve">in USA &amp; Canada </w:t>
                            </w:r>
                            <w:r w:rsidRPr="00776E67">
                              <w:rPr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>a Reality….Today!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F2DE8B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9.2pt;margin-top:212.2pt;width:210pt;height:5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" filled="f" stroked="f" strokeweight=".5pt">
                <v:textbox>
                  <w:txbxContent>
                    <w:p w:rsidR="00776E67" w:rsidRPr="00776E67" w:rsidRDefault="00776E67" w:rsidP="00776E6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76E67">
                        <w:rPr>
                          <w:b/>
                          <w:i/>
                          <w:color w:val="C00000"/>
                          <w:sz w:val="24"/>
                          <w:szCs w:val="24"/>
                        </w:rPr>
                        <w:t xml:space="preserve">Make Your Dream </w:t>
                      </w:r>
                      <w:r w:rsidRPr="00776E67">
                        <w:rPr>
                          <w:b/>
                          <w:i/>
                          <w:color w:val="C00000"/>
                          <w:sz w:val="24"/>
                          <w:szCs w:val="24"/>
                        </w:rPr>
                        <w:t xml:space="preserve">of Foreign </w:t>
                      </w:r>
                      <w:r w:rsidRPr="00776E67">
                        <w:rPr>
                          <w:b/>
                          <w:i/>
                          <w:color w:val="C00000"/>
                          <w:sz w:val="24"/>
                          <w:szCs w:val="24"/>
                        </w:rPr>
                        <w:t xml:space="preserve">Education </w:t>
                      </w:r>
                      <w:r w:rsidR="00C70FC1">
                        <w:rPr>
                          <w:b/>
                          <w:i/>
                          <w:color w:val="C00000"/>
                          <w:sz w:val="24"/>
                          <w:szCs w:val="24"/>
                        </w:rPr>
                        <w:t xml:space="preserve">in USA &amp; Canada </w:t>
                      </w:r>
                      <w:r w:rsidRPr="00776E67">
                        <w:rPr>
                          <w:b/>
                          <w:i/>
                          <w:color w:val="C00000"/>
                          <w:sz w:val="24"/>
                          <w:szCs w:val="24"/>
                        </w:rPr>
                        <w:t xml:space="preserve">a </w:t>
                      </w:r>
                      <w:r w:rsidRPr="00776E67">
                        <w:rPr>
                          <w:b/>
                          <w:i/>
                          <w:color w:val="C00000"/>
                          <w:sz w:val="24"/>
                          <w:szCs w:val="24"/>
                        </w:rPr>
                        <w:t>R</w:t>
                      </w:r>
                      <w:r w:rsidRPr="00776E67">
                        <w:rPr>
                          <w:b/>
                          <w:i/>
                          <w:color w:val="C00000"/>
                          <w:sz w:val="24"/>
                          <w:szCs w:val="24"/>
                        </w:rPr>
                        <w:t>eality</w:t>
                      </w:r>
                      <w:r w:rsidRPr="00776E67">
                        <w:rPr>
                          <w:b/>
                          <w:i/>
                          <w:color w:val="C00000"/>
                          <w:sz w:val="24"/>
                          <w:szCs w:val="24"/>
                        </w:rPr>
                        <w:t>….Today</w:t>
                      </w:r>
                      <w:r w:rsidRPr="00776E67">
                        <w:rPr>
                          <w:b/>
                          <w:i/>
                          <w:color w:val="C00000"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867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Info"/>
      </w:tblPr>
      <w:tblGrid>
        <w:gridCol w:w="4026"/>
        <w:gridCol w:w="624"/>
        <w:gridCol w:w="4026"/>
      </w:tblGrid>
      <w:tr w:rsidR="00C139DB" w:rsidTr="004A01C7">
        <w:trPr>
          <w:trHeight w:val="6215"/>
          <w:jc w:val="center"/>
        </w:trPr>
        <w:tc>
          <w:tcPr>
            <w:tcW w:w="4026" w:type="dxa"/>
          </w:tcPr>
          <w:p w:rsidR="00C139DB" w:rsidRPr="00776E67" w:rsidRDefault="00C70FC1" w:rsidP="004A01C7">
            <w:pPr>
              <w:pStyle w:val="Caption"/>
              <w:jc w:val="center"/>
              <w:rPr>
                <w:b/>
                <w:i w:val="0"/>
                <w:color w:val="4D7620"/>
                <w:sz w:val="28"/>
                <w:szCs w:val="28"/>
              </w:rPr>
            </w:pPr>
            <w:r>
              <w:object w:dxaOrig="7056" w:dyaOrig="45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0.6pt;height:170.4pt" o:ole="">
                  <v:imagedata r:id="rId8" o:title=""/>
                </v:shape>
                <o:OLEObject Type="Embed" ProgID="PBrush" ShapeID="_x0000_i1025" DrawAspect="Content" ObjectID="_1504633257" r:id="rId9"/>
              </w:object>
            </w:r>
          </w:p>
        </w:tc>
        <w:tc>
          <w:tcPr>
            <w:tcW w:w="624" w:type="dxa"/>
          </w:tcPr>
          <w:p w:rsidR="00C139DB" w:rsidRDefault="00C139DB"/>
        </w:tc>
        <w:tc>
          <w:tcPr>
            <w:tcW w:w="4026" w:type="dxa"/>
          </w:tcPr>
          <w:p w:rsidR="001969D4" w:rsidRPr="00776E67" w:rsidRDefault="004A01C7" w:rsidP="00776E67">
            <w:pPr>
              <w:pStyle w:val="Heading1"/>
              <w:shd w:val="clear" w:color="auto" w:fill="EDECEB" w:themeFill="background2"/>
              <w:rPr>
                <w:rStyle w:val="Heading1Char"/>
                <w:b/>
                <w:bCs/>
                <w:color w:val="C00000"/>
                <w:sz w:val="36"/>
                <w:szCs w:val="36"/>
              </w:rPr>
            </w:pPr>
            <w:r w:rsidRPr="00776E67">
              <w:rPr>
                <w:rStyle w:val="Heading1Char"/>
                <w:b/>
                <w:bCs/>
                <w:color w:val="C00000"/>
                <w:sz w:val="36"/>
                <w:szCs w:val="36"/>
              </w:rPr>
              <w:t>SEMINAR FEATURES</w:t>
            </w:r>
          </w:p>
          <w:p w:rsidR="0098162A" w:rsidRPr="004A01C7" w:rsidRDefault="0098162A" w:rsidP="004A01C7">
            <w:pPr>
              <w:pStyle w:val="ListParagraph"/>
              <w:numPr>
                <w:ilvl w:val="0"/>
                <w:numId w:val="5"/>
              </w:numPr>
              <w:spacing w:after="120" w:line="276" w:lineRule="auto"/>
              <w:rPr>
                <w:sz w:val="24"/>
                <w:szCs w:val="24"/>
              </w:rPr>
            </w:pPr>
            <w:r w:rsidRPr="004A01C7">
              <w:rPr>
                <w:sz w:val="24"/>
                <w:szCs w:val="24"/>
              </w:rPr>
              <w:t xml:space="preserve">Understanding US and Canadian Education </w:t>
            </w:r>
          </w:p>
          <w:p w:rsidR="004B0EAA" w:rsidRPr="004A01C7" w:rsidRDefault="004B0EAA" w:rsidP="004A01C7">
            <w:pPr>
              <w:pStyle w:val="ListParagraph"/>
              <w:numPr>
                <w:ilvl w:val="0"/>
                <w:numId w:val="5"/>
              </w:numPr>
              <w:spacing w:after="120" w:line="276" w:lineRule="auto"/>
              <w:rPr>
                <w:sz w:val="24"/>
                <w:szCs w:val="24"/>
              </w:rPr>
            </w:pPr>
            <w:r w:rsidRPr="004A01C7">
              <w:rPr>
                <w:sz w:val="24"/>
                <w:szCs w:val="24"/>
              </w:rPr>
              <w:t>Admission Information Service</w:t>
            </w:r>
          </w:p>
          <w:p w:rsidR="0098162A" w:rsidRPr="004A01C7" w:rsidRDefault="0098162A" w:rsidP="004A01C7">
            <w:pPr>
              <w:pStyle w:val="ListParagraph"/>
              <w:numPr>
                <w:ilvl w:val="0"/>
                <w:numId w:val="5"/>
              </w:numPr>
              <w:spacing w:after="120" w:line="276" w:lineRule="auto"/>
              <w:rPr>
                <w:sz w:val="24"/>
                <w:szCs w:val="24"/>
              </w:rPr>
            </w:pPr>
            <w:r w:rsidRPr="004A01C7">
              <w:rPr>
                <w:sz w:val="24"/>
                <w:szCs w:val="24"/>
              </w:rPr>
              <w:t>One-on-One Counseling</w:t>
            </w:r>
          </w:p>
          <w:p w:rsidR="001969D4" w:rsidRPr="004A01C7" w:rsidRDefault="004B0EAA" w:rsidP="004A01C7">
            <w:pPr>
              <w:pStyle w:val="ListParagraph"/>
              <w:numPr>
                <w:ilvl w:val="0"/>
                <w:numId w:val="5"/>
              </w:numPr>
              <w:spacing w:after="120" w:line="276" w:lineRule="auto"/>
              <w:rPr>
                <w:sz w:val="24"/>
                <w:szCs w:val="24"/>
              </w:rPr>
            </w:pPr>
            <w:r w:rsidRPr="004A01C7">
              <w:rPr>
                <w:sz w:val="24"/>
                <w:szCs w:val="24"/>
              </w:rPr>
              <w:t>Credential</w:t>
            </w:r>
            <w:r w:rsidR="0098162A" w:rsidRPr="004A01C7">
              <w:rPr>
                <w:sz w:val="24"/>
                <w:szCs w:val="24"/>
              </w:rPr>
              <w:t>s</w:t>
            </w:r>
            <w:r w:rsidRPr="004A01C7">
              <w:rPr>
                <w:sz w:val="24"/>
                <w:szCs w:val="24"/>
              </w:rPr>
              <w:t xml:space="preserve"> Review/Evaluation</w:t>
            </w:r>
          </w:p>
          <w:p w:rsidR="001969D4" w:rsidRPr="004A01C7" w:rsidRDefault="004B0EAA" w:rsidP="004A01C7">
            <w:pPr>
              <w:pStyle w:val="ListParagraph"/>
              <w:numPr>
                <w:ilvl w:val="0"/>
                <w:numId w:val="5"/>
              </w:numPr>
              <w:spacing w:after="120" w:line="276" w:lineRule="auto"/>
              <w:rPr>
                <w:sz w:val="24"/>
                <w:szCs w:val="24"/>
              </w:rPr>
            </w:pPr>
            <w:r w:rsidRPr="004A01C7">
              <w:rPr>
                <w:sz w:val="24"/>
                <w:szCs w:val="24"/>
              </w:rPr>
              <w:t>Application Review</w:t>
            </w:r>
          </w:p>
          <w:p w:rsidR="001969D4" w:rsidRPr="004A01C7" w:rsidRDefault="004B0EAA" w:rsidP="004A01C7">
            <w:pPr>
              <w:pStyle w:val="ListParagraph"/>
              <w:numPr>
                <w:ilvl w:val="0"/>
                <w:numId w:val="5"/>
              </w:numPr>
              <w:spacing w:after="120" w:line="276" w:lineRule="auto"/>
              <w:rPr>
                <w:sz w:val="24"/>
                <w:szCs w:val="24"/>
              </w:rPr>
            </w:pPr>
            <w:r w:rsidRPr="004A01C7">
              <w:rPr>
                <w:sz w:val="24"/>
                <w:szCs w:val="24"/>
              </w:rPr>
              <w:t>Admission Processing</w:t>
            </w:r>
          </w:p>
          <w:p w:rsidR="004B0EAA" w:rsidRPr="004A01C7" w:rsidRDefault="004B0EAA" w:rsidP="004A01C7">
            <w:pPr>
              <w:pStyle w:val="ListParagraph"/>
              <w:numPr>
                <w:ilvl w:val="0"/>
                <w:numId w:val="5"/>
              </w:numPr>
              <w:spacing w:after="120" w:line="276" w:lineRule="auto"/>
              <w:rPr>
                <w:sz w:val="24"/>
                <w:szCs w:val="24"/>
              </w:rPr>
            </w:pPr>
            <w:r w:rsidRPr="004A01C7">
              <w:rPr>
                <w:sz w:val="24"/>
                <w:szCs w:val="24"/>
              </w:rPr>
              <w:t>Standardized Test Counseling</w:t>
            </w:r>
          </w:p>
          <w:p w:rsidR="001969D4" w:rsidRPr="004A01C7" w:rsidRDefault="004B0EAA" w:rsidP="004A01C7">
            <w:pPr>
              <w:pStyle w:val="ListParagraph"/>
              <w:numPr>
                <w:ilvl w:val="0"/>
                <w:numId w:val="5"/>
              </w:numPr>
              <w:spacing w:after="120" w:line="276" w:lineRule="auto"/>
              <w:rPr>
                <w:sz w:val="24"/>
                <w:szCs w:val="24"/>
              </w:rPr>
            </w:pPr>
            <w:r w:rsidRPr="004A01C7">
              <w:rPr>
                <w:sz w:val="24"/>
                <w:szCs w:val="24"/>
              </w:rPr>
              <w:t>Financial/sponsorship Verification</w:t>
            </w:r>
          </w:p>
          <w:p w:rsidR="001969D4" w:rsidRPr="004A01C7" w:rsidRDefault="004B0EAA" w:rsidP="004A01C7">
            <w:pPr>
              <w:pStyle w:val="ListParagraph"/>
              <w:numPr>
                <w:ilvl w:val="0"/>
                <w:numId w:val="5"/>
              </w:numPr>
              <w:spacing w:after="120" w:line="276" w:lineRule="auto"/>
              <w:rPr>
                <w:sz w:val="24"/>
                <w:szCs w:val="24"/>
              </w:rPr>
            </w:pPr>
            <w:r w:rsidRPr="004A01C7">
              <w:rPr>
                <w:sz w:val="24"/>
                <w:szCs w:val="24"/>
              </w:rPr>
              <w:t>Course Selection</w:t>
            </w:r>
          </w:p>
          <w:p w:rsidR="001969D4" w:rsidRPr="004A01C7" w:rsidRDefault="004B0EAA" w:rsidP="004A01C7">
            <w:pPr>
              <w:pStyle w:val="ListParagraph"/>
              <w:numPr>
                <w:ilvl w:val="0"/>
                <w:numId w:val="5"/>
              </w:numPr>
              <w:spacing w:after="120" w:line="276" w:lineRule="auto"/>
              <w:rPr>
                <w:sz w:val="24"/>
                <w:szCs w:val="24"/>
              </w:rPr>
            </w:pPr>
            <w:r w:rsidRPr="004A01C7">
              <w:rPr>
                <w:sz w:val="24"/>
                <w:szCs w:val="24"/>
              </w:rPr>
              <w:t>Scholarship Opportunities</w:t>
            </w:r>
          </w:p>
          <w:p w:rsidR="001969D4" w:rsidRPr="004A01C7" w:rsidRDefault="004B0EAA" w:rsidP="004A01C7">
            <w:pPr>
              <w:pStyle w:val="ListParagraph"/>
              <w:numPr>
                <w:ilvl w:val="0"/>
                <w:numId w:val="5"/>
              </w:numPr>
              <w:spacing w:after="120" w:line="276" w:lineRule="auto"/>
              <w:rPr>
                <w:sz w:val="24"/>
                <w:szCs w:val="24"/>
              </w:rPr>
            </w:pPr>
            <w:r w:rsidRPr="004A01C7">
              <w:rPr>
                <w:sz w:val="24"/>
                <w:szCs w:val="24"/>
              </w:rPr>
              <w:t>Admission Essays</w:t>
            </w:r>
          </w:p>
          <w:p w:rsidR="001969D4" w:rsidRPr="004A01C7" w:rsidRDefault="004B0EAA" w:rsidP="004A01C7">
            <w:pPr>
              <w:pStyle w:val="ListParagraph"/>
              <w:numPr>
                <w:ilvl w:val="0"/>
                <w:numId w:val="5"/>
              </w:numPr>
              <w:spacing w:after="120" w:line="276" w:lineRule="auto"/>
              <w:rPr>
                <w:sz w:val="24"/>
                <w:szCs w:val="24"/>
              </w:rPr>
            </w:pPr>
            <w:r w:rsidRPr="004A01C7">
              <w:rPr>
                <w:sz w:val="24"/>
                <w:szCs w:val="24"/>
              </w:rPr>
              <w:t>Undergraduate Courses</w:t>
            </w:r>
          </w:p>
          <w:p w:rsidR="001969D4" w:rsidRPr="004A01C7" w:rsidRDefault="004B0EAA" w:rsidP="004A01C7">
            <w:pPr>
              <w:pStyle w:val="ListParagraph"/>
              <w:numPr>
                <w:ilvl w:val="0"/>
                <w:numId w:val="5"/>
              </w:numPr>
              <w:spacing w:after="120" w:line="276" w:lineRule="auto"/>
              <w:rPr>
                <w:sz w:val="24"/>
                <w:szCs w:val="24"/>
              </w:rPr>
            </w:pPr>
            <w:r w:rsidRPr="004A01C7">
              <w:rPr>
                <w:sz w:val="24"/>
                <w:szCs w:val="24"/>
              </w:rPr>
              <w:t>Graduate Courses</w:t>
            </w:r>
          </w:p>
          <w:p w:rsidR="001969D4" w:rsidRPr="001969D4" w:rsidRDefault="001969D4" w:rsidP="0098162A">
            <w:pPr>
              <w:pStyle w:val="ListParagraph"/>
              <w:ind w:left="360"/>
            </w:pPr>
          </w:p>
        </w:tc>
      </w:tr>
    </w:tbl>
    <w:p w:rsidR="00C139DB" w:rsidRPr="00C556A2" w:rsidRDefault="001022AD">
      <w:pPr>
        <w:pStyle w:val="Date"/>
        <w:rPr>
          <w:sz w:val="48"/>
          <w:szCs w:val="48"/>
        </w:rPr>
      </w:pPr>
      <w:sdt>
        <w:sdtPr>
          <w:rPr>
            <w:rStyle w:val="Strong"/>
            <w:sz w:val="48"/>
            <w:szCs w:val="48"/>
          </w:rPr>
          <w:id w:val="945890675"/>
          <w:placeholder>
            <w:docPart w:val="101F7B07692649BB89B8F49C5A25E4E8"/>
          </w:placeholder>
          <w:date w:fullDate="2015-10-10T00:00:00Z">
            <w:dateFormat w:val="MMMM d, 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b w:val="0"/>
            <w:bCs w:val="0"/>
          </w:rPr>
        </w:sdtEndPr>
        <w:sdtContent>
          <w:r w:rsidR="001969D4">
            <w:rPr>
              <w:rStyle w:val="Strong"/>
              <w:sz w:val="48"/>
              <w:szCs w:val="48"/>
            </w:rPr>
            <w:t>October 10, 2015</w:t>
          </w:r>
        </w:sdtContent>
      </w:sdt>
      <w:r w:rsidR="00C70FC1" w:rsidRPr="00C556A2">
        <w:rPr>
          <w:sz w:val="48"/>
          <w:szCs w:val="48"/>
        </w:rPr>
        <w:t> </w:t>
      </w:r>
      <w:r w:rsidR="00C556A2" w:rsidRPr="00C556A2">
        <w:rPr>
          <w:b/>
          <w:sz w:val="48"/>
          <w:szCs w:val="48"/>
        </w:rPr>
        <w:t>10:00 AM – 3:00 PM</w:t>
      </w:r>
      <w:r w:rsidR="001969D4">
        <w:rPr>
          <w:b/>
          <w:sz w:val="48"/>
          <w:szCs w:val="48"/>
        </w:rPr>
        <w:t xml:space="preserve"> </w:t>
      </w:r>
    </w:p>
    <w:p w:rsidR="00C139DB" w:rsidRDefault="004A01C7">
      <w:pPr>
        <w:pStyle w:val="Address"/>
      </w:pPr>
      <w:r>
        <w:rPr>
          <w:noProof/>
          <w:lang w:eastAsia="en-US"/>
        </w:rPr>
        <mc:AlternateContent>
          <mc:Choice Requires="wps">
            <w:drawing>
              <wp:anchor distT="365760" distB="365760" distL="114300" distR="114300" simplePos="0" relativeHeight="251659264" behindDoc="0" locked="0" layoutInCell="1" allowOverlap="1" wp14:anchorId="1CBFF206" wp14:editId="0AB49352">
                <wp:simplePos x="0" y="0"/>
                <wp:positionH relativeFrom="margin">
                  <wp:align>left</wp:align>
                </wp:positionH>
                <wp:positionV relativeFrom="margin">
                  <wp:posOffset>7734300</wp:posOffset>
                </wp:positionV>
                <wp:extent cx="5204460" cy="701040"/>
                <wp:effectExtent l="0" t="0" r="15240" b="3810"/>
                <wp:wrapTopAndBottom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4460" cy="701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Contact Info"/>
                            </w:tblPr>
                            <w:tblGrid>
                              <w:gridCol w:w="1243"/>
                              <w:gridCol w:w="6"/>
                              <w:gridCol w:w="6937"/>
                            </w:tblGrid>
                            <w:tr w:rsidR="00C139DB">
                              <w:tc>
                                <w:tcPr>
                                  <w:tcW w:w="900" w:type="pct"/>
                                  <w:vAlign w:val="center"/>
                                </w:tcPr>
                                <w:p w:rsidR="00C139DB" w:rsidRDefault="00B424DD">
                                  <w:pPr>
                                    <w:pStyle w:val="NoSpacing"/>
                                  </w:pPr>
                                  <w:r>
                                    <w:object w:dxaOrig="1200" w:dyaOrig="1176">
                                      <v:shape id="_x0000_i1027" type="#_x0000_t75" style="width:55.8pt;height:54.6pt" o:ole="">
                                        <v:imagedata r:id="rId10" o:title=""/>
                                      </v:shape>
                                      <o:OLEObject Type="Embed" ProgID="PBrush" ShapeID="_x0000_i1027" DrawAspect="Content" ObjectID="_1504633258" r:id="rId11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00" w:type="pct"/>
                                </w:tcPr>
                                <w:p w:rsidR="00C139DB" w:rsidRDefault="00C139DB"/>
                              </w:tc>
                              <w:tc>
                                <w:tcPr>
                                  <w:tcW w:w="4000" w:type="pct"/>
                                  <w:vAlign w:val="center"/>
                                </w:tcPr>
                                <w:p w:rsidR="00C139DB" w:rsidRPr="004A01C7" w:rsidRDefault="001969D4">
                                  <w:pPr>
                                    <w:pStyle w:val="Company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4A01C7">
                                    <w:rPr>
                                      <w:sz w:val="32"/>
                                      <w:szCs w:val="32"/>
                                    </w:rPr>
                                    <w:t>ESA GLOBAL EDUCATION SERVICES</w:t>
                                  </w:r>
                                </w:p>
                                <w:p w:rsidR="00C139DB" w:rsidRPr="004A01C7" w:rsidRDefault="001969D4">
                                  <w:pPr>
                                    <w:pStyle w:val="Foo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A01C7">
                                    <w:rPr>
                                      <w:sz w:val="24"/>
                                      <w:szCs w:val="24"/>
                                    </w:rPr>
                                    <w:t>6103 Baltimore Avenue, Suite 203, Riverdale, MD 20737</w:t>
                                  </w:r>
                                  <w:r w:rsidR="004A01C7">
                                    <w:rPr>
                                      <w:sz w:val="24"/>
                                      <w:szCs w:val="24"/>
                                    </w:rPr>
                                    <w:t>, USA</w:t>
                                  </w:r>
                                </w:p>
                                <w:p w:rsidR="00C139DB" w:rsidRPr="004A01C7" w:rsidRDefault="001969D4" w:rsidP="001969D4">
                                  <w:pPr>
                                    <w:pStyle w:val="Foo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4A01C7">
                                    <w:rPr>
                                      <w:b/>
                                      <w:sz w:val="20"/>
                                    </w:rPr>
                                    <w:t>info@esaglobaleds.com</w:t>
                                  </w:r>
                                  <w:r w:rsidR="00C70FC1" w:rsidRPr="004A01C7">
                                    <w:rPr>
                                      <w:b/>
                                      <w:sz w:val="20"/>
                                    </w:rPr>
                                    <w:t> | </w:t>
                                  </w:r>
                                  <w:r w:rsidRPr="004A01C7">
                                    <w:rPr>
                                      <w:b/>
                                      <w:sz w:val="20"/>
                                    </w:rPr>
                                    <w:t>esaglobaleds@gmail.com</w:t>
                                  </w:r>
                                  <w:r w:rsidR="00C70FC1" w:rsidRPr="004A01C7">
                                    <w:rPr>
                                      <w:b/>
                                      <w:sz w:val="20"/>
                                    </w:rPr>
                                    <w:t> | </w:t>
                                  </w:r>
                                  <w:r w:rsidRPr="004A01C7">
                                    <w:rPr>
                                      <w:b/>
                                      <w:sz w:val="20"/>
                                    </w:rPr>
                                    <w:t>www.esaglobaleds.com</w:t>
                                  </w:r>
                                </w:p>
                              </w:tc>
                            </w:tr>
                          </w:tbl>
                          <w:p w:rsidR="00C139DB" w:rsidRDefault="00C139DB">
                            <w:pPr>
                              <w:pStyle w:val="NoSpacing"/>
                              <w:spacing w:line="14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FF2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0;margin-top:609pt;width:409.8pt;height:55.2pt;z-index:251659264;visibility:visible;mso-wrap-style:square;mso-width-percent:0;mso-height-percent:0;mso-wrap-distance-left:9pt;mso-wrap-distance-top:28.8pt;mso-wrap-distance-right:9pt;mso-wrap-distance-bottom:28.8pt;mso-position-horizontal:left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" filled="f" stroked="f" strokeweight=".5pt">
                <v:textbox inset="0,0,0,0">
                  <w:txbxContent>
                    <w:tbl>
                      <w:tblPr>
                        <w:tblW w:w="5000" w:type="pct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Contact Info"/>
                      </w:tblPr>
                      <w:tblGrid>
                        <w:gridCol w:w="1243"/>
                        <w:gridCol w:w="6"/>
                        <w:gridCol w:w="6937"/>
                      </w:tblGrid>
                      <w:tr w:rsidR="00C139DB">
                        <w:tc>
                          <w:tcPr>
                            <w:tcW w:w="900" w:type="pct"/>
                            <w:vAlign w:val="center"/>
                          </w:tcPr>
                          <w:p w:rsidR="00C139DB" w:rsidRDefault="00B424DD">
                            <w:pPr>
                              <w:pStyle w:val="NoSpacing"/>
                            </w:pPr>
                            <w:r>
                              <w:object w:dxaOrig="1200" w:dyaOrig="1176">
                                <v:shape id="_x0000_i1027" type="#_x0000_t75" style="width:55.8pt;height:54.6pt" o:ole="">
                                  <v:imagedata r:id="rId10" o:title=""/>
                                </v:shape>
                                <o:OLEObject Type="Embed" ProgID="PBrush" ShapeID="_x0000_i1027" DrawAspect="Content" ObjectID="_1504633258" r:id="rId12"/>
                              </w:object>
                            </w:r>
                          </w:p>
                        </w:tc>
                        <w:tc>
                          <w:tcPr>
                            <w:tcW w:w="100" w:type="pct"/>
                          </w:tcPr>
                          <w:p w:rsidR="00C139DB" w:rsidRDefault="00C139DB"/>
                        </w:tc>
                        <w:tc>
                          <w:tcPr>
                            <w:tcW w:w="4000" w:type="pct"/>
                            <w:vAlign w:val="center"/>
                          </w:tcPr>
                          <w:p w:rsidR="00C139DB" w:rsidRPr="004A01C7" w:rsidRDefault="001969D4">
                            <w:pPr>
                              <w:pStyle w:val="Company"/>
                              <w:rPr>
                                <w:sz w:val="32"/>
                                <w:szCs w:val="32"/>
                              </w:rPr>
                            </w:pPr>
                            <w:r w:rsidRPr="004A01C7">
                              <w:rPr>
                                <w:sz w:val="32"/>
                                <w:szCs w:val="32"/>
                              </w:rPr>
                              <w:t>ESA GLOBAL EDUCATION SERVICES</w:t>
                            </w:r>
                          </w:p>
                          <w:p w:rsidR="00C139DB" w:rsidRPr="004A01C7" w:rsidRDefault="001969D4">
                            <w:pPr>
                              <w:pStyle w:val="Footer"/>
                              <w:rPr>
                                <w:sz w:val="24"/>
                                <w:szCs w:val="24"/>
                              </w:rPr>
                            </w:pPr>
                            <w:r w:rsidRPr="004A01C7">
                              <w:rPr>
                                <w:sz w:val="24"/>
                                <w:szCs w:val="24"/>
                              </w:rPr>
                              <w:t>6103 Baltimore Avenue, Suite 203, Riverdale, MD 20737</w:t>
                            </w:r>
                            <w:r w:rsidR="004A01C7">
                              <w:rPr>
                                <w:sz w:val="24"/>
                                <w:szCs w:val="24"/>
                              </w:rPr>
                              <w:t>, USA</w:t>
                            </w:r>
                          </w:p>
                          <w:p w:rsidR="00C139DB" w:rsidRPr="004A01C7" w:rsidRDefault="001969D4" w:rsidP="001969D4">
                            <w:pPr>
                              <w:pStyle w:val="Footer"/>
                              <w:rPr>
                                <w:b/>
                                <w:sz w:val="20"/>
                              </w:rPr>
                            </w:pPr>
                            <w:r w:rsidRPr="004A01C7">
                              <w:rPr>
                                <w:b/>
                                <w:sz w:val="20"/>
                              </w:rPr>
                              <w:t>info@esaglobaleds.com</w:t>
                            </w:r>
                            <w:r w:rsidR="00C70FC1" w:rsidRPr="004A01C7">
                              <w:rPr>
                                <w:b/>
                                <w:sz w:val="20"/>
                              </w:rPr>
                              <w:t> | </w:t>
                            </w:r>
                            <w:r w:rsidRPr="004A01C7">
                              <w:rPr>
                                <w:b/>
                                <w:sz w:val="20"/>
                              </w:rPr>
                              <w:t>esaglobaleds@gmail.com</w:t>
                            </w:r>
                            <w:r w:rsidR="00C70FC1" w:rsidRPr="004A01C7">
                              <w:rPr>
                                <w:b/>
                                <w:sz w:val="20"/>
                              </w:rPr>
                              <w:t> | </w:t>
                            </w:r>
                            <w:r w:rsidRPr="004A01C7">
                              <w:rPr>
                                <w:b/>
                                <w:sz w:val="20"/>
                              </w:rPr>
                              <w:t>www.esaglobaleds.com</w:t>
                            </w:r>
                          </w:p>
                        </w:tc>
                      </w:tr>
                    </w:tbl>
                    <w:p w:rsidR="00C139DB" w:rsidRDefault="00C139DB">
                      <w:pPr>
                        <w:pStyle w:val="NoSpacing"/>
                        <w:spacing w:line="14" w:lineRule="exact"/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C556A2">
        <w:t xml:space="preserve">JayKay Hotels &amp; Resorts Ltd, 1 JayKay Avenue, </w:t>
      </w:r>
      <w:r w:rsidR="00B424DD">
        <w:t>(</w:t>
      </w:r>
      <w:r w:rsidR="00C556A2">
        <w:t>Off Okigwe Road</w:t>
      </w:r>
      <w:r w:rsidR="00B424DD">
        <w:t>)</w:t>
      </w:r>
      <w:r w:rsidR="00C556A2">
        <w:t>, Owerri, Imo State, N</w:t>
      </w:r>
      <w:r w:rsidR="00B424DD">
        <w:t>igeria.</w:t>
      </w:r>
    </w:p>
    <w:sectPr w:rsidR="00C139DB" w:rsidSect="00311F7C">
      <w:pgSz w:w="12240" w:h="15840" w:code="1"/>
      <w:pgMar w:top="1440" w:right="2160" w:bottom="1080" w:left="2160" w:header="720" w:footer="792" w:gutter="0"/>
      <w:pgBorders w:offsetFrom="page">
        <w:top w:val="thinThickSmallGap" w:sz="24" w:space="24" w:color="619428"/>
        <w:left w:val="thinThickSmallGap" w:sz="24" w:space="24" w:color="619428"/>
        <w:bottom w:val="thickThinSmallGap" w:sz="24" w:space="24" w:color="619428"/>
        <w:right w:val="thickThinSmallGap" w:sz="24" w:space="24" w:color="619428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6A2" w:rsidRDefault="00C556A2">
      <w:pPr>
        <w:spacing w:after="0" w:line="240" w:lineRule="auto"/>
      </w:pPr>
      <w:r>
        <w:separator/>
      </w:r>
    </w:p>
  </w:endnote>
  <w:endnote w:type="continuationSeparator" w:id="0">
    <w:p w:rsidR="00C556A2" w:rsidRDefault="00C55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6A2" w:rsidRDefault="00C556A2">
      <w:pPr>
        <w:spacing w:after="0" w:line="240" w:lineRule="auto"/>
      </w:pPr>
      <w:r>
        <w:separator/>
      </w:r>
    </w:p>
  </w:footnote>
  <w:footnote w:type="continuationSeparator" w:id="0">
    <w:p w:rsidR="00C556A2" w:rsidRDefault="00C556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2FE5103A"/>
    <w:multiLevelType w:val="hybridMultilevel"/>
    <w:tmpl w:val="8D4ABB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ttachedTemplate r:id="rId1"/>
  <w:defaultTabStop w:val="720"/>
  <w:characterSpacingControl w:val="doNotCompress"/>
  <w:hdrShapeDefaults>
    <o:shapedefaults v:ext="edit" spidmax="4097">
      <o:colormenu v:ext="edit" fillcolor="none [66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6A2"/>
    <w:rsid w:val="000247B2"/>
    <w:rsid w:val="001022AD"/>
    <w:rsid w:val="001969D4"/>
    <w:rsid w:val="00311F7C"/>
    <w:rsid w:val="004A01C7"/>
    <w:rsid w:val="004B0EAA"/>
    <w:rsid w:val="00776E67"/>
    <w:rsid w:val="00956BFF"/>
    <w:rsid w:val="0098162A"/>
    <w:rsid w:val="00A7578D"/>
    <w:rsid w:val="00B424DD"/>
    <w:rsid w:val="00B478C7"/>
    <w:rsid w:val="00B53FF7"/>
    <w:rsid w:val="00C139DB"/>
    <w:rsid w:val="00C556A2"/>
    <w:rsid w:val="00C70FC1"/>
    <w:rsid w:val="00DE0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o:colormenu v:ext="edit" fillcolor="none [662]"/>
    </o:shapedefaults>
    <o:shapelayout v:ext="edit">
      <o:idmap v:ext="edit" data="1"/>
    </o:shapelayout>
  </w:shapeDefaults>
  <w:decimalSymbol w:val="."/>
  <w:listSeparator w:val=","/>
  <w15:chartTrackingRefBased/>
  <w15:docId w15:val="{A690A0DB-013C-4172-8722-15C00CB48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</w:pPr>
  </w:style>
  <w:style w:type="paragraph" w:styleId="Caption">
    <w:name w:val="caption"/>
    <w:basedOn w:val="Normal"/>
    <w:next w:val="Normal"/>
    <w:uiPriority w:val="2"/>
    <w:unhideWhenUsed/>
    <w:qFormat/>
    <w:pPr>
      <w:spacing w:after="0" w:line="240" w:lineRule="auto"/>
    </w:pPr>
    <w:rPr>
      <w:i/>
      <w:iCs/>
      <w:sz w:val="16"/>
    </w:rPr>
  </w:style>
  <w:style w:type="character" w:styleId="Strong">
    <w:name w:val="Strong"/>
    <w:basedOn w:val="DefaultParagraphFont"/>
    <w:uiPriority w:val="2"/>
    <w:qFormat/>
    <w:rPr>
      <w:b/>
      <w:bCs/>
    </w:rPr>
  </w:style>
  <w:style w:type="paragraph" w:styleId="Header">
    <w:name w:val="header"/>
    <w:basedOn w:val="Normal"/>
    <w:link w:val="HeaderChar"/>
    <w:uiPriority w:val="4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4"/>
  </w:style>
  <w:style w:type="paragraph" w:styleId="Footer">
    <w:name w:val="footer"/>
    <w:basedOn w:val="Normal"/>
    <w:link w:val="FooterChar"/>
    <w:uiPriority w:val="4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4"/>
    <w:rPr>
      <w:sz w:val="17"/>
    </w:rPr>
  </w:style>
  <w:style w:type="paragraph" w:customStyle="1" w:styleId="Company">
    <w:name w:val="Company"/>
    <w:basedOn w:val="Normal"/>
    <w:uiPriority w:val="4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NoSpacing">
    <w:name w:val="No Spacing"/>
    <w:uiPriority w:val="36"/>
    <w:unhideWhenUsed/>
    <w:qFormat/>
    <w:pPr>
      <w:spacing w:after="0" w:line="240" w:lineRule="auto"/>
    </w:p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DateChar">
    <w:name w:val="Date Char"/>
    <w:basedOn w:val="DefaultParagraphFont"/>
    <w:link w:val="Date"/>
    <w:uiPriority w:val="3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ddress">
    <w:name w:val="Address"/>
    <w:basedOn w:val="Normal"/>
    <w:uiPriority w:val="4"/>
    <w:qFormat/>
    <w:pPr>
      <w:spacing w:after="0" w:line="240" w:lineRule="auto"/>
    </w:pPr>
    <w:rPr>
      <w:sz w:val="40"/>
    </w:rPr>
  </w:style>
  <w:style w:type="paragraph" w:styleId="ListParagraph">
    <w:name w:val="List Paragraph"/>
    <w:basedOn w:val="Normal"/>
    <w:uiPriority w:val="34"/>
    <w:unhideWhenUsed/>
    <w:qFormat/>
    <w:rsid w:val="001969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3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HEP\AppData\Roaming\Microsoft\Templates\Business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01F7B07692649BB89B8F49C5A25E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80384D-CFE0-423C-9BA1-11E3F5170012}"/>
      </w:docPartPr>
      <w:docPartBody>
        <w:p w:rsidR="000D3D4C" w:rsidRDefault="005E744A">
          <w:pPr>
            <w:pStyle w:val="101F7B07692649BB89B8F49C5A25E4E8"/>
          </w:pPr>
          <w:r>
            <w:rPr>
              <w:rStyle w:val="Strong"/>
            </w:rPr>
            <w:t>[Event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44A"/>
    <w:rsid w:val="000D3D4C"/>
    <w:rsid w:val="005E7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5E744A"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44546A" w:themeColor="text2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FEDEBBCAF404388BFD2A9D62694E09D">
    <w:name w:val="2FEDEBBCAF404388BFD2A9D62694E09D"/>
  </w:style>
  <w:style w:type="paragraph" w:customStyle="1" w:styleId="364838523E8F4C1782189EFA464B5514">
    <w:name w:val="364838523E8F4C1782189EFA464B5514"/>
  </w:style>
  <w:style w:type="character" w:customStyle="1" w:styleId="Heading1Char">
    <w:name w:val="Heading 1 Char"/>
    <w:basedOn w:val="DefaultParagraphFont"/>
    <w:link w:val="Heading1"/>
    <w:uiPriority w:val="1"/>
    <w:rsid w:val="005E744A"/>
    <w:rPr>
      <w:rFonts w:asciiTheme="majorHAnsi" w:eastAsiaTheme="majorEastAsia" w:hAnsiTheme="majorHAnsi" w:cstheme="majorBidi"/>
      <w:b/>
      <w:bCs/>
      <w:color w:val="44546A" w:themeColor="text2"/>
      <w:sz w:val="32"/>
    </w:rPr>
  </w:style>
  <w:style w:type="paragraph" w:styleId="ListBullet">
    <w:name w:val="List Bullet"/>
    <w:basedOn w:val="Normal"/>
    <w:uiPriority w:val="1"/>
    <w:unhideWhenUsed/>
    <w:qFormat/>
    <w:rsid w:val="005E744A"/>
    <w:pPr>
      <w:numPr>
        <w:numId w:val="2"/>
      </w:numPr>
      <w:spacing w:after="200" w:line="288" w:lineRule="auto"/>
    </w:pPr>
    <w:rPr>
      <w:rFonts w:cs="Times New Roman"/>
      <w:color w:val="50637D" w:themeColor="text2" w:themeTint="E6"/>
      <w:sz w:val="20"/>
    </w:rPr>
  </w:style>
  <w:style w:type="paragraph" w:customStyle="1" w:styleId="52B919DA2D97409DAD8CB87EDF8CC0A6">
    <w:name w:val="52B919DA2D97409DAD8CB87EDF8CC0A6"/>
  </w:style>
  <w:style w:type="character" w:styleId="Strong">
    <w:name w:val="Strong"/>
    <w:basedOn w:val="DefaultParagraphFont"/>
    <w:uiPriority w:val="22"/>
    <w:qFormat/>
    <w:rPr>
      <w:b/>
      <w:bCs/>
      <w:color w:val="5A5A5A" w:themeColor="text1" w:themeTint="A5"/>
    </w:rPr>
  </w:style>
  <w:style w:type="paragraph" w:customStyle="1" w:styleId="101F7B07692649BB89B8F49C5A25E4E8">
    <w:name w:val="101F7B07692649BB89B8F49C5A25E4E8"/>
  </w:style>
  <w:style w:type="paragraph" w:customStyle="1" w:styleId="514EC87FFED24D9EBCAA6BD993E96585">
    <w:name w:val="514EC87FFED24D9EBCAA6BD993E96585"/>
  </w:style>
  <w:style w:type="paragraph" w:customStyle="1" w:styleId="1269C268D441485FBEF167E9927A2E0E">
    <w:name w:val="1269C268D441485FBEF167E9927A2E0E"/>
  </w:style>
  <w:style w:type="paragraph" w:customStyle="1" w:styleId="16DFAE06481F4DBB913C2CB8A6595BB0">
    <w:name w:val="16DFAE06481F4DBB913C2CB8A6595BB0"/>
  </w:style>
  <w:style w:type="paragraph" w:customStyle="1" w:styleId="E76A132A57634F4C89CB3BD319B272F2">
    <w:name w:val="E76A132A57634F4C89CB3BD319B272F2"/>
  </w:style>
  <w:style w:type="paragraph" w:customStyle="1" w:styleId="73F3CCA91B9A4CDD97FFE0CA18ECE9E2">
    <w:name w:val="73F3CCA91B9A4CDD97FFE0CA18ECE9E2"/>
  </w:style>
  <w:style w:type="paragraph" w:customStyle="1" w:styleId="0CD697C38F2E44B1AA4A5C9DD7E6546E">
    <w:name w:val="0CD697C38F2E44B1AA4A5C9DD7E6546E"/>
  </w:style>
  <w:style w:type="paragraph" w:customStyle="1" w:styleId="5D90E1373353418883A46C60B426B049">
    <w:name w:val="5D90E1373353418883A46C60B426B049"/>
  </w:style>
  <w:style w:type="paragraph" w:customStyle="1" w:styleId="C5542DEEF9634BEDB728D6CDCA4F66EA">
    <w:name w:val="C5542DEEF9634BEDB728D6CDCA4F66EA"/>
    <w:rsid w:val="005E74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ECFE8F6-2F43-40D1-8FF0-88725880C9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flyer</Template>
  <TotalTime>24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GHEP-IJMA Ed Office</dc:creator>
  <cp:keywords/>
  <cp:lastModifiedBy>GHEP-IJMA Ed Office</cp:lastModifiedBy>
  <cp:revision>4</cp:revision>
  <dcterms:created xsi:type="dcterms:W3CDTF">2015-09-23T14:33:00Z</dcterms:created>
  <dcterms:modified xsi:type="dcterms:W3CDTF">2015-09-25T00:55:00Z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TC029119009991</vt:lpwstr>
  </property>
</Properties>
</file>